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0C75" w:rsidRPr="00FF1D6F" w:rsidRDefault="00E20C75" w:rsidP="00FF1D6F">
      <w:pPr>
        <w:spacing w:after="0" w:line="240" w:lineRule="auto"/>
        <w:ind w:left="-1134" w:right="-1419" w:firstLine="426"/>
        <w:jc w:val="center"/>
        <w:rPr>
          <w:rFonts w:ascii="Arial Black" w:hAnsi="Arial Black"/>
          <w:sz w:val="26"/>
          <w:szCs w:val="26"/>
        </w:rPr>
      </w:pPr>
      <w:r w:rsidRPr="00FF1D6F">
        <w:rPr>
          <w:rFonts w:ascii="Arial Black" w:hAnsi="Arial Black"/>
          <w:sz w:val="26"/>
          <w:szCs w:val="26"/>
        </w:rPr>
        <w:t xml:space="preserve">PROCESSO SELETIVO SIMPLIFICADO PARA FORMAÇÃO DE CADASTRO DE RESERVA PARA O CRS DA APAC DE CONCEIÇÃO DAS ALAGOAS/MG </w:t>
      </w:r>
    </w:p>
    <w:p w:rsidR="00E20C75" w:rsidRPr="00FF1D6F" w:rsidRDefault="00E20C75" w:rsidP="00FF1D6F">
      <w:pPr>
        <w:spacing w:after="0" w:line="240" w:lineRule="auto"/>
        <w:ind w:left="-1134" w:right="-1419"/>
        <w:jc w:val="center"/>
        <w:rPr>
          <w:sz w:val="26"/>
          <w:szCs w:val="26"/>
        </w:rPr>
      </w:pPr>
      <w:bookmarkStart w:id="0" w:name="_GoBack"/>
      <w:bookmarkEnd w:id="0"/>
    </w:p>
    <w:p w:rsidR="00E20C75" w:rsidRPr="00FF1D6F" w:rsidRDefault="00E20C75" w:rsidP="00E20C75">
      <w:pPr>
        <w:spacing w:after="0" w:line="240" w:lineRule="auto"/>
        <w:jc w:val="center"/>
        <w:rPr>
          <w:rFonts w:ascii="Arial Black" w:hAnsi="Arial Black" w:cs="Arial"/>
          <w:b/>
          <w:sz w:val="24"/>
          <w:szCs w:val="24"/>
          <w:u w:val="single"/>
        </w:rPr>
      </w:pPr>
      <w:r w:rsidRPr="00FF1D6F">
        <w:rPr>
          <w:rFonts w:ascii="Arial Black" w:hAnsi="Arial Black"/>
          <w:sz w:val="24"/>
          <w:szCs w:val="24"/>
        </w:rPr>
        <w:t>EDITAL Nº 07/2023</w:t>
      </w:r>
    </w:p>
    <w:p w:rsidR="00125E48" w:rsidRPr="008E3D6C" w:rsidRDefault="00125E48" w:rsidP="008E3D6C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125E48" w:rsidRPr="008E3D6C" w:rsidRDefault="00125E48" w:rsidP="00BA5BE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8E3D6C">
        <w:rPr>
          <w:rFonts w:ascii="Arial" w:hAnsi="Arial" w:cs="Arial"/>
          <w:b/>
          <w:sz w:val="24"/>
          <w:szCs w:val="24"/>
          <w:u w:val="single"/>
        </w:rPr>
        <w:t>COMUNICADO</w:t>
      </w:r>
    </w:p>
    <w:p w:rsidR="00125E48" w:rsidRPr="004C556B" w:rsidRDefault="00125E48" w:rsidP="00BA5BE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25E48" w:rsidRPr="004C556B" w:rsidRDefault="00125E48" w:rsidP="00BA5BE7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  <w:u w:val="single"/>
        </w:rPr>
      </w:pPr>
    </w:p>
    <w:p w:rsidR="00125E48" w:rsidRPr="008E3D6C" w:rsidRDefault="004C556B" w:rsidP="004C556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8E3D6C">
        <w:rPr>
          <w:rFonts w:ascii="Arial" w:hAnsi="Arial" w:cs="Arial"/>
          <w:b/>
          <w:sz w:val="24"/>
          <w:szCs w:val="24"/>
        </w:rPr>
        <w:t>RESULTADO DA FASE “ANÁLISE CURRICULAR”</w:t>
      </w:r>
    </w:p>
    <w:p w:rsidR="00BA5BE7" w:rsidRPr="004C556B" w:rsidRDefault="00BA5BE7" w:rsidP="003A2539">
      <w:pPr>
        <w:spacing w:after="0" w:line="240" w:lineRule="auto"/>
        <w:rPr>
          <w:rFonts w:ascii="Arial" w:hAnsi="Arial" w:cs="Arial"/>
          <w:sz w:val="16"/>
          <w:szCs w:val="16"/>
        </w:rPr>
      </w:pPr>
    </w:p>
    <w:p w:rsidR="004C556B" w:rsidRPr="008E3D6C" w:rsidRDefault="00BA5BE7" w:rsidP="00FF1D6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E3D6C">
        <w:rPr>
          <w:rFonts w:ascii="Arial" w:hAnsi="Arial" w:cs="Arial"/>
        </w:rPr>
        <w:t xml:space="preserve">A </w:t>
      </w:r>
      <w:r w:rsidRPr="008E3D6C">
        <w:rPr>
          <w:rFonts w:ascii="Arial" w:hAnsi="Arial" w:cs="Arial"/>
          <w:b/>
        </w:rPr>
        <w:t>APAC - Associação de Proteção e Assistência aos Condenados</w:t>
      </w:r>
      <w:r w:rsidRPr="008E3D6C">
        <w:rPr>
          <w:rFonts w:ascii="Arial" w:hAnsi="Arial" w:cs="Arial"/>
        </w:rPr>
        <w:t xml:space="preserve">, </w:t>
      </w:r>
      <w:r w:rsidR="003A2539" w:rsidRPr="008E3D6C">
        <w:rPr>
          <w:rFonts w:ascii="Arial" w:hAnsi="Arial" w:cs="Arial"/>
        </w:rPr>
        <w:t xml:space="preserve">instituição PRIVADA sem fins lucrativos, </w:t>
      </w:r>
      <w:r w:rsidRPr="008E3D6C">
        <w:rPr>
          <w:rFonts w:ascii="Arial" w:hAnsi="Arial" w:cs="Arial"/>
        </w:rPr>
        <w:t xml:space="preserve">instalada na cidade de Conceição das Alagoas, Estado de Minas Gerais, no uso de suas atribuições, </w:t>
      </w:r>
      <w:r w:rsidR="004C556B" w:rsidRPr="008E3D6C">
        <w:rPr>
          <w:rFonts w:ascii="Arial" w:hAnsi="Arial" w:cs="Arial"/>
        </w:rPr>
        <w:t>COMUNICA:</w:t>
      </w:r>
    </w:p>
    <w:p w:rsidR="004C556B" w:rsidRPr="008E3D6C" w:rsidRDefault="004C556B" w:rsidP="003A253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E3D6C">
        <w:rPr>
          <w:rFonts w:ascii="Arial" w:hAnsi="Arial" w:cs="Arial"/>
        </w:rPr>
        <w:t>Os (as) candidatos (as) citados (as) abaixo, selecionados (as) para a fase de entrevista com os membros da Comissão de Seleção, estão convocados (as) para o</w:t>
      </w:r>
      <w:r w:rsidR="00E20C75">
        <w:rPr>
          <w:rFonts w:ascii="Arial" w:hAnsi="Arial" w:cs="Arial"/>
        </w:rPr>
        <w:t>s</w:t>
      </w:r>
      <w:r w:rsidRPr="008E3D6C">
        <w:rPr>
          <w:rFonts w:ascii="Arial" w:hAnsi="Arial" w:cs="Arial"/>
        </w:rPr>
        <w:t xml:space="preserve"> dia</w:t>
      </w:r>
      <w:r w:rsidR="00E20C75">
        <w:rPr>
          <w:rFonts w:ascii="Arial" w:hAnsi="Arial" w:cs="Arial"/>
        </w:rPr>
        <w:t>s</w:t>
      </w:r>
      <w:r w:rsidRPr="008E3D6C">
        <w:rPr>
          <w:rFonts w:ascii="Arial" w:hAnsi="Arial" w:cs="Arial"/>
        </w:rPr>
        <w:t xml:space="preserve"> </w:t>
      </w:r>
      <w:r w:rsidR="00E20C75">
        <w:rPr>
          <w:rFonts w:ascii="Arial" w:hAnsi="Arial" w:cs="Arial"/>
        </w:rPr>
        <w:t>13 e 14 de novembro</w:t>
      </w:r>
      <w:r w:rsidRPr="008E3D6C">
        <w:rPr>
          <w:rFonts w:ascii="Arial" w:hAnsi="Arial" w:cs="Arial"/>
        </w:rPr>
        <w:t xml:space="preserve"> de 2023 </w:t>
      </w:r>
      <w:r w:rsidR="00E20C75">
        <w:rPr>
          <w:rFonts w:ascii="Arial" w:hAnsi="Arial" w:cs="Arial"/>
        </w:rPr>
        <w:t>à</w:t>
      </w:r>
      <w:r w:rsidRPr="008E3D6C">
        <w:rPr>
          <w:rFonts w:ascii="Arial" w:hAnsi="Arial" w:cs="Arial"/>
        </w:rPr>
        <w:t>s 09 horas, horário de Brasília.</w:t>
      </w:r>
    </w:p>
    <w:p w:rsidR="004C556B" w:rsidRPr="008E3D6C" w:rsidRDefault="004C556B" w:rsidP="003A253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E3D6C">
        <w:rPr>
          <w:rFonts w:ascii="Arial" w:hAnsi="Arial" w:cs="Arial"/>
        </w:rPr>
        <w:t>Os (as) candidatos (as) citados (as) abaixo, deverão comparecer a sede da APAC de Conceição das Alagoas/MG, nos horários estabelecidos, para proceder as entrevistas/avaliação oral.</w:t>
      </w:r>
    </w:p>
    <w:p w:rsidR="004C556B" w:rsidRPr="008E3D6C" w:rsidRDefault="004C556B" w:rsidP="003A2539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E3D6C">
        <w:rPr>
          <w:rFonts w:ascii="Arial" w:hAnsi="Arial" w:cs="Arial"/>
        </w:rPr>
        <w:t xml:space="preserve">Em caso de dúvidas ou demais esclarecimentos acerca do processo seletivo, deverão encaminhadas para o e-mail </w:t>
      </w:r>
      <w:hyperlink r:id="rId8" w:history="1">
        <w:r w:rsidRPr="008E3D6C">
          <w:rPr>
            <w:rStyle w:val="Hyperlink"/>
            <w:rFonts w:ascii="Arial" w:hAnsi="Arial" w:cs="Arial"/>
          </w:rPr>
          <w:t>apacadmcda@gmail.com</w:t>
        </w:r>
      </w:hyperlink>
      <w:r w:rsidRPr="008E3D6C">
        <w:rPr>
          <w:rFonts w:ascii="Arial" w:hAnsi="Arial" w:cs="Arial"/>
        </w:rPr>
        <w:t>.</w:t>
      </w:r>
    </w:p>
    <w:p w:rsidR="004C556B" w:rsidRPr="00FF1D6F" w:rsidRDefault="004C556B" w:rsidP="00FF1D6F">
      <w:pPr>
        <w:spacing w:after="0" w:line="360" w:lineRule="auto"/>
        <w:ind w:firstLine="709"/>
        <w:jc w:val="both"/>
        <w:rPr>
          <w:rFonts w:ascii="Arial" w:hAnsi="Arial" w:cs="Arial"/>
        </w:rPr>
      </w:pPr>
      <w:r w:rsidRPr="008E3D6C">
        <w:rPr>
          <w:rFonts w:ascii="Arial" w:hAnsi="Arial" w:cs="Arial"/>
        </w:rPr>
        <w:t xml:space="preserve">O endereço </w:t>
      </w:r>
      <w:r w:rsidR="00E20C75">
        <w:rPr>
          <w:rFonts w:ascii="Arial" w:hAnsi="Arial" w:cs="Arial"/>
        </w:rPr>
        <w:t>do</w:t>
      </w:r>
      <w:r w:rsidRPr="008E3D6C">
        <w:rPr>
          <w:rFonts w:ascii="Arial" w:hAnsi="Arial" w:cs="Arial"/>
        </w:rPr>
        <w:t xml:space="preserve"> e-mail supracitado é o único canal de comunicação direta dos candidatos com a Instituição. </w:t>
      </w:r>
    </w:p>
    <w:tbl>
      <w:tblPr>
        <w:tblStyle w:val="Tabelacomgrade"/>
        <w:tblW w:w="9639" w:type="dxa"/>
        <w:tblInd w:w="-1139" w:type="dxa"/>
        <w:tblLook w:val="04A0" w:firstRow="1" w:lastRow="0" w:firstColumn="1" w:lastColumn="0" w:noHBand="0" w:noVBand="1"/>
      </w:tblPr>
      <w:tblGrid>
        <w:gridCol w:w="4161"/>
        <w:gridCol w:w="1368"/>
        <w:gridCol w:w="4110"/>
      </w:tblGrid>
      <w:tr w:rsidR="00FF1D6F" w:rsidTr="00FF1D6F">
        <w:trPr>
          <w:trHeight w:val="270"/>
        </w:trPr>
        <w:tc>
          <w:tcPr>
            <w:tcW w:w="4161" w:type="dxa"/>
          </w:tcPr>
          <w:p w:rsidR="00FF1D6F" w:rsidRPr="008E3D6C" w:rsidRDefault="00FF1D6F" w:rsidP="00FF1D6F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E3D6C">
              <w:rPr>
                <w:rFonts w:ascii="Arial" w:hAnsi="Arial" w:cs="Arial"/>
                <w:b/>
              </w:rPr>
              <w:t xml:space="preserve">NOME DO CANDIDATO </w:t>
            </w:r>
          </w:p>
        </w:tc>
        <w:tc>
          <w:tcPr>
            <w:tcW w:w="1368" w:type="dxa"/>
          </w:tcPr>
          <w:p w:rsidR="00FF1D6F" w:rsidRPr="008E3D6C" w:rsidRDefault="00FF1D6F" w:rsidP="004C556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DATA</w:t>
            </w:r>
          </w:p>
        </w:tc>
        <w:tc>
          <w:tcPr>
            <w:tcW w:w="4110" w:type="dxa"/>
          </w:tcPr>
          <w:p w:rsidR="00FF1D6F" w:rsidRPr="008E3D6C" w:rsidRDefault="00FF1D6F" w:rsidP="004C556B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 w:rsidRPr="008E3D6C">
              <w:rPr>
                <w:rFonts w:ascii="Arial" w:hAnsi="Arial" w:cs="Arial"/>
                <w:b/>
              </w:rPr>
              <w:t>RESULTADO</w:t>
            </w:r>
          </w:p>
        </w:tc>
      </w:tr>
      <w:tr w:rsidR="00FF1D6F" w:rsidTr="00FF1D6F">
        <w:tc>
          <w:tcPr>
            <w:tcW w:w="4161" w:type="dxa"/>
          </w:tcPr>
          <w:p w:rsidR="00FF1D6F" w:rsidRPr="00A75D41" w:rsidRDefault="00FF1D6F" w:rsidP="004C556B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ANGÉLICA DE OLIVEIRA ALVES</w:t>
            </w:r>
          </w:p>
        </w:tc>
        <w:tc>
          <w:tcPr>
            <w:tcW w:w="1368" w:type="dxa"/>
          </w:tcPr>
          <w:p w:rsidR="00FF1D6F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13/11/2023</w:t>
            </w:r>
          </w:p>
        </w:tc>
        <w:tc>
          <w:tcPr>
            <w:tcW w:w="4110" w:type="dxa"/>
          </w:tcPr>
          <w:p w:rsidR="00FF1D6F" w:rsidRPr="00A75D41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Selecionada</w:t>
            </w:r>
            <w:r w:rsidRPr="00A75D41">
              <w:rPr>
                <w:rFonts w:ascii="Arial" w:hAnsi="Arial" w:cs="Arial"/>
              </w:rPr>
              <w:t xml:space="preserve"> para a entrevista às 09:00</w:t>
            </w:r>
          </w:p>
        </w:tc>
      </w:tr>
      <w:tr w:rsidR="00FF1D6F" w:rsidTr="00FF1D6F">
        <w:tc>
          <w:tcPr>
            <w:tcW w:w="4161" w:type="dxa"/>
          </w:tcPr>
          <w:p w:rsidR="00FF1D6F" w:rsidRPr="00A75D41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FRANCISCA BARROSO DE C. ALVES</w:t>
            </w:r>
          </w:p>
        </w:tc>
        <w:tc>
          <w:tcPr>
            <w:tcW w:w="1368" w:type="dxa"/>
          </w:tcPr>
          <w:p w:rsidR="00FF1D6F" w:rsidRPr="00FE62DB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13/11/2023</w:t>
            </w:r>
          </w:p>
        </w:tc>
        <w:tc>
          <w:tcPr>
            <w:tcW w:w="4110" w:type="dxa"/>
          </w:tcPr>
          <w:p w:rsidR="00FF1D6F" w:rsidRDefault="00FF1D6F" w:rsidP="00FF1D6F">
            <w:pPr>
              <w:jc w:val="center"/>
            </w:pPr>
            <w:r w:rsidRPr="00FE62DB">
              <w:rPr>
                <w:rFonts w:ascii="Arial" w:hAnsi="Arial" w:cs="Arial"/>
              </w:rPr>
              <w:t xml:space="preserve">Selecionada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Pr="00A75D41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GABRIEL HENRIQUE GOMES</w:t>
            </w:r>
          </w:p>
        </w:tc>
        <w:tc>
          <w:tcPr>
            <w:tcW w:w="1368" w:type="dxa"/>
          </w:tcPr>
          <w:p w:rsidR="00FF1D6F" w:rsidRPr="00FE62DB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13/11/2023</w:t>
            </w:r>
          </w:p>
        </w:tc>
        <w:tc>
          <w:tcPr>
            <w:tcW w:w="4110" w:type="dxa"/>
          </w:tcPr>
          <w:p w:rsidR="00FF1D6F" w:rsidRDefault="00FF1D6F" w:rsidP="00FF1D6F">
            <w:pPr>
              <w:jc w:val="center"/>
            </w:pPr>
            <w:r>
              <w:rPr>
                <w:rFonts w:ascii="Arial" w:hAnsi="Arial" w:cs="Arial"/>
              </w:rPr>
              <w:t>Selecionado</w:t>
            </w:r>
            <w:r w:rsidRPr="00FE62DB">
              <w:rPr>
                <w:rFonts w:ascii="Arial" w:hAnsi="Arial" w:cs="Arial"/>
              </w:rPr>
              <w:t xml:space="preserve">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Pr="00A75D41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GUILHERME OLIVEIRA LACERDA</w:t>
            </w:r>
          </w:p>
        </w:tc>
        <w:tc>
          <w:tcPr>
            <w:tcW w:w="1368" w:type="dxa"/>
          </w:tcPr>
          <w:p w:rsidR="00FF1D6F" w:rsidRPr="00FE62DB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13/11/2023</w:t>
            </w:r>
          </w:p>
        </w:tc>
        <w:tc>
          <w:tcPr>
            <w:tcW w:w="4110" w:type="dxa"/>
          </w:tcPr>
          <w:p w:rsidR="00FF1D6F" w:rsidRDefault="00FF1D6F" w:rsidP="00FF1D6F">
            <w:pPr>
              <w:jc w:val="center"/>
            </w:pPr>
            <w:r>
              <w:rPr>
                <w:rFonts w:ascii="Arial" w:hAnsi="Arial" w:cs="Arial"/>
              </w:rPr>
              <w:t>Selecionado</w:t>
            </w:r>
            <w:r w:rsidRPr="00FE62DB">
              <w:rPr>
                <w:rFonts w:ascii="Arial" w:hAnsi="Arial" w:cs="Arial"/>
              </w:rPr>
              <w:t xml:space="preserve">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MARIA LUÍSA SANTOS SILVA</w:t>
            </w:r>
          </w:p>
        </w:tc>
        <w:tc>
          <w:tcPr>
            <w:tcW w:w="1368" w:type="dxa"/>
          </w:tcPr>
          <w:p w:rsidR="00FF1D6F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14/11/2023</w:t>
            </w:r>
          </w:p>
        </w:tc>
        <w:tc>
          <w:tcPr>
            <w:tcW w:w="4110" w:type="dxa"/>
          </w:tcPr>
          <w:p w:rsidR="00FF1D6F" w:rsidRPr="00FE62DB" w:rsidRDefault="00FF1D6F" w:rsidP="00FF1D6F">
            <w:pPr>
              <w:jc w:val="center"/>
              <w:rPr>
                <w:rFonts w:ascii="Arial" w:hAnsi="Arial" w:cs="Arial"/>
              </w:rPr>
            </w:pPr>
            <w:r w:rsidRPr="00FE62DB">
              <w:rPr>
                <w:rFonts w:ascii="Arial" w:hAnsi="Arial" w:cs="Arial"/>
              </w:rPr>
              <w:t xml:space="preserve">Selecionada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RAMILLA MARIA LACERDA</w:t>
            </w:r>
          </w:p>
        </w:tc>
        <w:tc>
          <w:tcPr>
            <w:tcW w:w="1368" w:type="dxa"/>
          </w:tcPr>
          <w:p w:rsidR="00FF1D6F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14/11/2023</w:t>
            </w:r>
          </w:p>
        </w:tc>
        <w:tc>
          <w:tcPr>
            <w:tcW w:w="4110" w:type="dxa"/>
          </w:tcPr>
          <w:p w:rsidR="00FF1D6F" w:rsidRPr="00FE62DB" w:rsidRDefault="00FF1D6F" w:rsidP="00FF1D6F">
            <w:pPr>
              <w:jc w:val="center"/>
              <w:rPr>
                <w:rFonts w:ascii="Arial" w:hAnsi="Arial" w:cs="Arial"/>
              </w:rPr>
            </w:pPr>
            <w:r w:rsidRPr="00FE62DB">
              <w:rPr>
                <w:rFonts w:ascii="Arial" w:hAnsi="Arial" w:cs="Arial"/>
              </w:rPr>
              <w:t xml:space="preserve">Selecionada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TÁSSIO BRITO DA SILVA</w:t>
            </w:r>
          </w:p>
        </w:tc>
        <w:tc>
          <w:tcPr>
            <w:tcW w:w="1368" w:type="dxa"/>
          </w:tcPr>
          <w:p w:rsidR="00FF1D6F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14/11/2023</w:t>
            </w:r>
          </w:p>
        </w:tc>
        <w:tc>
          <w:tcPr>
            <w:tcW w:w="4110" w:type="dxa"/>
          </w:tcPr>
          <w:p w:rsidR="00FF1D6F" w:rsidRPr="00FE62DB" w:rsidRDefault="00FF1D6F" w:rsidP="00FF1D6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Selecionado</w:t>
            </w:r>
            <w:r w:rsidRPr="00FE62DB">
              <w:rPr>
                <w:rFonts w:ascii="Arial" w:hAnsi="Arial" w:cs="Arial"/>
              </w:rPr>
              <w:t xml:space="preserve">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  <w:tr w:rsidR="00FF1D6F" w:rsidTr="00FF1D6F">
        <w:tc>
          <w:tcPr>
            <w:tcW w:w="4161" w:type="dxa"/>
          </w:tcPr>
          <w:p w:rsidR="00FF1D6F" w:rsidRDefault="00FF1D6F" w:rsidP="00A75D41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THATIELI BARRETO PEREIRA SILVA</w:t>
            </w:r>
          </w:p>
        </w:tc>
        <w:tc>
          <w:tcPr>
            <w:tcW w:w="1368" w:type="dxa"/>
          </w:tcPr>
          <w:p w:rsidR="00FF1D6F" w:rsidRDefault="00FF1D6F" w:rsidP="00A75D41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14/11/2023</w:t>
            </w:r>
          </w:p>
        </w:tc>
        <w:tc>
          <w:tcPr>
            <w:tcW w:w="4110" w:type="dxa"/>
          </w:tcPr>
          <w:p w:rsidR="00FF1D6F" w:rsidRPr="00FE62DB" w:rsidRDefault="00FF1D6F" w:rsidP="00FF1D6F">
            <w:pPr>
              <w:jc w:val="center"/>
              <w:rPr>
                <w:rFonts w:ascii="Arial" w:hAnsi="Arial" w:cs="Arial"/>
              </w:rPr>
            </w:pPr>
            <w:r w:rsidRPr="00FE62DB">
              <w:rPr>
                <w:rFonts w:ascii="Arial" w:hAnsi="Arial" w:cs="Arial"/>
              </w:rPr>
              <w:t xml:space="preserve">Selecionada para a entrevista às </w:t>
            </w:r>
            <w:r>
              <w:rPr>
                <w:rFonts w:ascii="Arial" w:hAnsi="Arial" w:cs="Arial"/>
              </w:rPr>
              <w:t>09:00</w:t>
            </w:r>
          </w:p>
        </w:tc>
      </w:tr>
    </w:tbl>
    <w:p w:rsidR="008E3D6C" w:rsidRDefault="008E3D6C" w:rsidP="00FF1D6F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8E3D6C" w:rsidRDefault="00035D5F" w:rsidP="00FF1D6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Conceição das </w:t>
      </w:r>
      <w:r w:rsidR="007E23EE">
        <w:rPr>
          <w:rFonts w:ascii="Arial" w:hAnsi="Arial" w:cs="Arial"/>
          <w:sz w:val="24"/>
          <w:szCs w:val="24"/>
        </w:rPr>
        <w:t xml:space="preserve">Alagoas/MG, </w:t>
      </w:r>
      <w:r w:rsidR="00FF1D6F">
        <w:rPr>
          <w:rFonts w:ascii="Arial" w:hAnsi="Arial" w:cs="Arial"/>
          <w:sz w:val="24"/>
          <w:szCs w:val="24"/>
        </w:rPr>
        <w:t>10 de novembro</w:t>
      </w:r>
      <w:r w:rsidR="007E23EE">
        <w:rPr>
          <w:rFonts w:ascii="Arial" w:hAnsi="Arial" w:cs="Arial"/>
          <w:sz w:val="24"/>
          <w:szCs w:val="24"/>
        </w:rPr>
        <w:t xml:space="preserve"> de 2023.</w:t>
      </w:r>
    </w:p>
    <w:p w:rsidR="00FF1D6F" w:rsidRDefault="00FF1D6F" w:rsidP="00FF1D6F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35D5F" w:rsidRDefault="007E23EE" w:rsidP="00035D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</w:t>
      </w:r>
      <w:r w:rsidR="008E3D6C">
        <w:rPr>
          <w:rFonts w:ascii="Arial" w:hAnsi="Arial" w:cs="Arial"/>
          <w:sz w:val="24"/>
          <w:szCs w:val="24"/>
        </w:rPr>
        <w:t>__</w:t>
      </w:r>
      <w:r>
        <w:rPr>
          <w:rFonts w:ascii="Arial" w:hAnsi="Arial" w:cs="Arial"/>
          <w:sz w:val="24"/>
          <w:szCs w:val="24"/>
        </w:rPr>
        <w:t>_</w:t>
      </w:r>
      <w:r w:rsidR="00035D5F">
        <w:rPr>
          <w:rFonts w:ascii="Arial" w:hAnsi="Arial" w:cs="Arial"/>
          <w:sz w:val="24"/>
          <w:szCs w:val="24"/>
        </w:rPr>
        <w:t>_________________________</w:t>
      </w:r>
    </w:p>
    <w:p w:rsidR="00035D5F" w:rsidRPr="008E3D6C" w:rsidRDefault="00FF1D6F" w:rsidP="00035D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Maria Abadia </w:t>
      </w:r>
      <w:proofErr w:type="spellStart"/>
      <w:r>
        <w:rPr>
          <w:rFonts w:ascii="Arial" w:hAnsi="Arial" w:cs="Arial"/>
          <w:b/>
          <w:sz w:val="20"/>
          <w:szCs w:val="20"/>
        </w:rPr>
        <w:t>Cobo</w:t>
      </w:r>
      <w:proofErr w:type="spellEnd"/>
      <w:r>
        <w:rPr>
          <w:rFonts w:ascii="Arial" w:hAnsi="Arial" w:cs="Arial"/>
          <w:b/>
          <w:sz w:val="20"/>
          <w:szCs w:val="20"/>
        </w:rPr>
        <w:t xml:space="preserve"> Gomides</w:t>
      </w:r>
    </w:p>
    <w:p w:rsidR="00035D5F" w:rsidRPr="008E3D6C" w:rsidRDefault="00035D5F" w:rsidP="00035D5F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8E3D6C">
        <w:rPr>
          <w:rFonts w:ascii="Arial" w:hAnsi="Arial" w:cs="Arial"/>
          <w:b/>
          <w:sz w:val="20"/>
          <w:szCs w:val="20"/>
        </w:rPr>
        <w:t>Presidente da APAC de Conceição das Alagoas/MG</w:t>
      </w:r>
    </w:p>
    <w:sectPr w:rsidR="00035D5F" w:rsidRPr="008E3D6C" w:rsidSect="00AB0A6E">
      <w:headerReference w:type="even" r:id="rId9"/>
      <w:headerReference w:type="default" r:id="rId10"/>
      <w:footerReference w:type="default" r:id="rId11"/>
      <w:headerReference w:type="first" r:id="rId12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4CA6" w:rsidRDefault="003A4CA6" w:rsidP="00AB0A6E">
      <w:pPr>
        <w:spacing w:after="0" w:line="240" w:lineRule="auto"/>
      </w:pPr>
      <w:r>
        <w:separator/>
      </w:r>
    </w:p>
  </w:endnote>
  <w:endnote w:type="continuationSeparator" w:id="0">
    <w:p w:rsidR="003A4CA6" w:rsidRDefault="003A4CA6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6E" w:rsidRDefault="00D240E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2A5A2" wp14:editId="5AD8FDE9">
              <wp:simplePos x="0" y="0"/>
              <wp:positionH relativeFrom="column">
                <wp:posOffset>-1165860</wp:posOffset>
              </wp:positionH>
              <wp:positionV relativeFrom="paragraph">
                <wp:posOffset>-99060</wp:posOffset>
              </wp:positionV>
              <wp:extent cx="864870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487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1028D5A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1.8pt,-7.8pt" to="589.2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C9C2E5" wp14:editId="794676A6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39D0" w:rsidRPr="00C86DA3" w:rsidRDefault="0086525D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“</w:t>
                          </w:r>
                          <w:r w:rsidR="009E63D7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Amando o Próximo Amarás a Cristo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C2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:rsidR="00C239D0" w:rsidRPr="00C86DA3" w:rsidRDefault="0086525D" w:rsidP="009E63D7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“</w:t>
                    </w:r>
                    <w:r w:rsidR="009E63D7">
                      <w:rPr>
                        <w:rFonts w:ascii="Arial" w:hAnsi="Arial" w:cs="Arial"/>
                        <w:b/>
                        <w:color w:val="000000" w:themeColor="text1"/>
                      </w:rPr>
                      <w:t>Amando o Próximo Amarás a Cristo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4CA6" w:rsidRDefault="003A4CA6" w:rsidP="00AB0A6E">
      <w:pPr>
        <w:spacing w:after="0" w:line="240" w:lineRule="auto"/>
      </w:pPr>
      <w:r>
        <w:separator/>
      </w:r>
    </w:p>
  </w:footnote>
  <w:footnote w:type="continuationSeparator" w:id="0">
    <w:p w:rsidR="003A4CA6" w:rsidRDefault="003A4CA6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3A4C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065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6662"/>
    </w:tblGrid>
    <w:tr w:rsidR="009E63D7" w:rsidRPr="00D240E6" w:rsidTr="00D240E6">
      <w:tc>
        <w:tcPr>
          <w:tcW w:w="3403" w:type="dxa"/>
          <w:vAlign w:val="center"/>
        </w:tcPr>
        <w:p w:rsidR="009E63D7" w:rsidRDefault="00826D1E" w:rsidP="00D240E6">
          <w:pPr>
            <w:pStyle w:val="Cabealho"/>
            <w:tabs>
              <w:tab w:val="clear" w:pos="4252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581150" cy="723900"/>
                <wp:effectExtent l="0" t="0" r="0" b="0"/>
                <wp:docPr id="1" name="Imagem 1" descr="1.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.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D240E6" w:rsidRPr="00D240E6" w:rsidRDefault="00D240E6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D240E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APAC DE </w:t>
          </w:r>
          <w:r w:rsidR="0086525D">
            <w:rPr>
              <w:rFonts w:ascii="Arial" w:hAnsi="Arial" w:cs="Arial"/>
              <w:b/>
              <w:color w:val="000000"/>
              <w:shd w:val="clear" w:color="auto" w:fill="FFFFFF"/>
            </w:rPr>
            <w:t>CONCEIÇÃO DAS ALAGOAS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Rua João Nunes, 407 – Centro</w:t>
          </w:r>
        </w:p>
        <w:p w:rsidR="009E63D7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Conceição das Alagoas </w:t>
          </w:r>
          <w:r w:rsidR="00D240E6">
            <w:rPr>
              <w:rFonts w:ascii="Arial" w:hAnsi="Arial" w:cs="Arial"/>
              <w:color w:val="000000"/>
              <w:shd w:val="clear" w:color="auto" w:fill="FFFFFF"/>
            </w:rPr>
            <w:t xml:space="preserve">– MG – CEP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38120</w:t>
          </w:r>
          <w:r>
            <w:rPr>
              <w:rFonts w:ascii="Arial" w:hAnsi="Arial" w:cs="Arial"/>
              <w:color w:val="000000"/>
              <w:shd w:val="clear" w:color="auto" w:fill="FFFFFF"/>
            </w:rPr>
            <w:t>-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000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Tel: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(34)</w:t>
          </w:r>
          <w:r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3327-0181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</w:p>
        <w:p w:rsidR="00D240E6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E-mail: apacconceicaodasalagoas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>@fbac.com.br</w:t>
          </w:r>
        </w:p>
        <w:p w:rsidR="00D240E6" w:rsidRPr="00D240E6" w:rsidRDefault="0086525D" w:rsidP="008652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 w:rsidRPr="0086525D">
            <w:rPr>
              <w:rFonts w:ascii="Arial" w:hAnsi="Arial" w:cs="Arial"/>
              <w:color w:val="000000"/>
              <w:shd w:val="clear" w:color="auto" w:fill="FFFFFF"/>
            </w:rPr>
            <w:t>CNPJ: 31.983.255/0001-45</w:t>
          </w:r>
        </w:p>
      </w:tc>
    </w:tr>
  </w:tbl>
  <w:p w:rsidR="00D240E6" w:rsidRDefault="00D240E6" w:rsidP="00AB0A6E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2952C0" wp14:editId="6758701B">
              <wp:simplePos x="0" y="0"/>
              <wp:positionH relativeFrom="column">
                <wp:posOffset>-254635</wp:posOffset>
              </wp:positionH>
              <wp:positionV relativeFrom="paragraph">
                <wp:posOffset>68580</wp:posOffset>
              </wp:positionV>
              <wp:extent cx="5657850" cy="0"/>
              <wp:effectExtent l="0" t="0" r="1905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cx="http://schemas.microsoft.com/office/drawing/2014/chartex" xmlns:cx1="http://schemas.microsoft.com/office/drawing/2015/9/8/chartex" xmlns:w16se="http://schemas.microsoft.com/office/word/2015/wordml/symex">
          <w:pict>
            <v:line w14:anchorId="40A41636" id="Conector reto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05pt,5.4pt" to="42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" strokecolor="#7f7f7f [1612]" strokeweight="1pt"/>
          </w:pict>
        </mc:Fallback>
      </mc:AlternateContent>
    </w:r>
    <w:r w:rsidR="003A4CA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58.15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  <w:r w:rsidR="00AB0A6E" w:rsidRPr="00D240E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3A4CA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D98"/>
    <w:multiLevelType w:val="hybridMultilevel"/>
    <w:tmpl w:val="5A4A49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B4464"/>
    <w:multiLevelType w:val="hybridMultilevel"/>
    <w:tmpl w:val="C674D01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34E02CD0"/>
    <w:multiLevelType w:val="hybridMultilevel"/>
    <w:tmpl w:val="ADD0B7F8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E03906"/>
    <w:multiLevelType w:val="singleLevel"/>
    <w:tmpl w:val="F1167236"/>
    <w:lvl w:ilvl="0">
      <w:start w:val="1"/>
      <w:numFmt w:val="upperRoman"/>
      <w:lvlText w:val="%1."/>
      <w:legacy w:legacy="1" w:legacySpace="0" w:legacyIndent="283"/>
      <w:lvlJc w:val="left"/>
      <w:pPr>
        <w:ind w:left="567" w:hanging="283"/>
      </w:pPr>
    </w:lvl>
  </w:abstractNum>
  <w:abstractNum w:abstractNumId="4">
    <w:nsid w:val="58295E98"/>
    <w:multiLevelType w:val="multilevel"/>
    <w:tmpl w:val="7722DA8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E"/>
    <w:rsid w:val="00027DDC"/>
    <w:rsid w:val="00035D5F"/>
    <w:rsid w:val="00041D3A"/>
    <w:rsid w:val="00044966"/>
    <w:rsid w:val="00125E48"/>
    <w:rsid w:val="00130223"/>
    <w:rsid w:val="0015382E"/>
    <w:rsid w:val="001E41B6"/>
    <w:rsid w:val="001E7A92"/>
    <w:rsid w:val="0029092C"/>
    <w:rsid w:val="002B1576"/>
    <w:rsid w:val="003A2539"/>
    <w:rsid w:val="003A4CA6"/>
    <w:rsid w:val="003D759B"/>
    <w:rsid w:val="003E7417"/>
    <w:rsid w:val="00480014"/>
    <w:rsid w:val="0049726A"/>
    <w:rsid w:val="004C556B"/>
    <w:rsid w:val="00502499"/>
    <w:rsid w:val="00525082"/>
    <w:rsid w:val="00551146"/>
    <w:rsid w:val="005779D8"/>
    <w:rsid w:val="006743C6"/>
    <w:rsid w:val="006B52C9"/>
    <w:rsid w:val="006D44E1"/>
    <w:rsid w:val="00724439"/>
    <w:rsid w:val="00726CE0"/>
    <w:rsid w:val="00737C52"/>
    <w:rsid w:val="0079615A"/>
    <w:rsid w:val="007E23EE"/>
    <w:rsid w:val="00826D1E"/>
    <w:rsid w:val="0086525D"/>
    <w:rsid w:val="008C7B1C"/>
    <w:rsid w:val="008E3D6C"/>
    <w:rsid w:val="008F4E86"/>
    <w:rsid w:val="00955D36"/>
    <w:rsid w:val="00970746"/>
    <w:rsid w:val="009B4AD4"/>
    <w:rsid w:val="009E63D7"/>
    <w:rsid w:val="009F2257"/>
    <w:rsid w:val="00A0108E"/>
    <w:rsid w:val="00A5742E"/>
    <w:rsid w:val="00A75D41"/>
    <w:rsid w:val="00A96C25"/>
    <w:rsid w:val="00AB0A6E"/>
    <w:rsid w:val="00AB1627"/>
    <w:rsid w:val="00AC7490"/>
    <w:rsid w:val="00B24895"/>
    <w:rsid w:val="00BA5BE7"/>
    <w:rsid w:val="00BE2D11"/>
    <w:rsid w:val="00C239D0"/>
    <w:rsid w:val="00C45CDC"/>
    <w:rsid w:val="00C81535"/>
    <w:rsid w:val="00C96CAB"/>
    <w:rsid w:val="00CD3187"/>
    <w:rsid w:val="00D23438"/>
    <w:rsid w:val="00D240E6"/>
    <w:rsid w:val="00E20C75"/>
    <w:rsid w:val="00E254D8"/>
    <w:rsid w:val="00E304FA"/>
    <w:rsid w:val="00E30651"/>
    <w:rsid w:val="00E72C7A"/>
    <w:rsid w:val="00E83792"/>
    <w:rsid w:val="00EA6BD0"/>
    <w:rsid w:val="00F175BC"/>
    <w:rsid w:val="00FB007A"/>
    <w:rsid w:val="00FB48ED"/>
    <w:rsid w:val="00FC4A0E"/>
    <w:rsid w:val="00FC6212"/>
    <w:rsid w:val="00FF1D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A4B200B-F5BE-4D8C-9FE6-CA9F9502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D1E"/>
  </w:style>
  <w:style w:type="paragraph" w:styleId="Ttulo1">
    <w:name w:val="heading 1"/>
    <w:basedOn w:val="Normal"/>
    <w:next w:val="Normal"/>
    <w:link w:val="Ttulo1Char"/>
    <w:uiPriority w:val="9"/>
    <w:qFormat/>
    <w:rsid w:val="00FB0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4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826D1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59"/>
    <w:rsid w:val="009E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rsid w:val="00826D1E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6D1E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26D1E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B00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har"/>
    <w:rsid w:val="00044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4496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49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449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acadmcda@g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uia\Downloads\Timbre%20Concei&#231;&#227;o%20das%20A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A02381-115C-4ECD-82DD-60C977F9A7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Conceição das Alagoas</Template>
  <TotalTime>14</TotalTime>
  <Pages>1</Pages>
  <Words>298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3</cp:revision>
  <cp:lastPrinted>2023-11-10T14:12:00Z</cp:lastPrinted>
  <dcterms:created xsi:type="dcterms:W3CDTF">2023-11-10T13:58:00Z</dcterms:created>
  <dcterms:modified xsi:type="dcterms:W3CDTF">2023-11-10T14:12:00Z</dcterms:modified>
</cp:coreProperties>
</file>